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520"/>
        <w:gridCol w:w="2053"/>
      </w:tblGrid>
      <w:tr w:rsidR="00E15F38" w:rsidTr="00A828E5">
        <w:trPr>
          <w:cantSplit/>
          <w:trHeight w:val="525"/>
        </w:trPr>
        <w:tc>
          <w:tcPr>
            <w:tcW w:w="20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15F38" w:rsidRDefault="000A0C8C">
            <w:r w:rsidRPr="00637842">
              <w:rPr>
                <w:noProof/>
                <w:sz w:val="22"/>
                <w:szCs w:val="22"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5301DE3C" wp14:editId="09B7776C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32385</wp:posOffset>
                  </wp:positionV>
                  <wp:extent cx="1212083" cy="638175"/>
                  <wp:effectExtent l="0" t="0" r="0" b="0"/>
                  <wp:wrapNone/>
                  <wp:docPr id="2" name="Obrázok 3" descr="C:\Users\Bibiána\Desktop\Lubo-logo\LOGA\TIFFs\Logo UKF 2014 S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3" descr="C:\Users\Bibiána\Desktop\Lubo-logo\LOGA\TIFFs\Logo UKF 2014 S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083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6881" w:rsidRDefault="00AB6881" w:rsidP="0017476B">
            <w:pPr>
              <w:pStyle w:val="Default"/>
              <w:jc w:val="center"/>
              <w:rPr>
                <w:b/>
                <w:bCs/>
                <w:caps/>
              </w:rPr>
            </w:pPr>
          </w:p>
          <w:p w:rsidR="0017476B" w:rsidRPr="00D479F5" w:rsidRDefault="0017476B" w:rsidP="0017476B">
            <w:pPr>
              <w:pStyle w:val="Default"/>
              <w:jc w:val="center"/>
              <w:rPr>
                <w:b/>
                <w:bCs/>
                <w:caps/>
              </w:rPr>
            </w:pPr>
            <w:r w:rsidRPr="00D479F5">
              <w:rPr>
                <w:b/>
                <w:bCs/>
                <w:caps/>
              </w:rPr>
              <w:t>S Ú H L A</w:t>
            </w:r>
            <w:r w:rsidR="00D479F5">
              <w:rPr>
                <w:b/>
                <w:bCs/>
                <w:caps/>
              </w:rPr>
              <w:t> </w:t>
            </w:r>
            <w:r w:rsidRPr="00D479F5">
              <w:rPr>
                <w:b/>
                <w:bCs/>
                <w:caps/>
              </w:rPr>
              <w:t>S</w:t>
            </w:r>
            <w:r w:rsidR="00D479F5">
              <w:rPr>
                <w:b/>
                <w:bCs/>
                <w:caps/>
              </w:rPr>
              <w:t xml:space="preserve">  </w:t>
            </w:r>
          </w:p>
          <w:p w:rsidR="00E15F38" w:rsidRPr="00415CC6" w:rsidRDefault="0017476B" w:rsidP="0017476B">
            <w:pPr>
              <w:pStyle w:val="Default"/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17476B">
              <w:rPr>
                <w:b/>
                <w:bCs/>
                <w:sz w:val="22"/>
                <w:szCs w:val="22"/>
              </w:rPr>
              <w:t>dotknutej osoby so spracúvaním osobných údajov</w:t>
            </w:r>
          </w:p>
          <w:p w:rsidR="000407DC" w:rsidRPr="00EE18A4" w:rsidRDefault="000407DC" w:rsidP="00D479F5">
            <w:pPr>
              <w:pStyle w:val="Default"/>
              <w:jc w:val="center"/>
              <w:rPr>
                <w:bCs/>
                <w:i/>
                <w:caps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15F38" w:rsidRPr="001A786C" w:rsidRDefault="00E15F38" w:rsidP="001A7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F38" w:rsidTr="00A828E5">
        <w:trPr>
          <w:cantSplit/>
          <w:trHeight w:val="525"/>
        </w:trPr>
        <w:tc>
          <w:tcPr>
            <w:tcW w:w="205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15F38" w:rsidRDefault="00E15F38">
            <w:pPr>
              <w:rPr>
                <w:noProof/>
                <w:sz w:val="20"/>
                <w:lang w:eastAsia="sk-SK"/>
              </w:rPr>
            </w:pPr>
          </w:p>
        </w:tc>
        <w:tc>
          <w:tcPr>
            <w:tcW w:w="652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15F38" w:rsidRPr="003305DD" w:rsidRDefault="00E15F38" w:rsidP="003305DD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0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15F38" w:rsidRDefault="00E15F38" w:rsidP="001A78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Strana č. 1/1</w:t>
            </w:r>
          </w:p>
        </w:tc>
      </w:tr>
      <w:tr w:rsidR="00D23B31" w:rsidTr="000407DC">
        <w:trPr>
          <w:cantSplit/>
          <w:trHeight w:hRule="exact" w:val="13608"/>
        </w:trPr>
        <w:tc>
          <w:tcPr>
            <w:tcW w:w="106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tbl>
            <w:tblPr>
              <w:tblStyle w:val="Mriekatabuky"/>
              <w:tblW w:w="10490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250"/>
              <w:gridCol w:w="571"/>
              <w:gridCol w:w="756"/>
              <w:gridCol w:w="570"/>
              <w:gridCol w:w="1665"/>
              <w:gridCol w:w="4110"/>
              <w:gridCol w:w="284"/>
            </w:tblGrid>
            <w:tr w:rsidR="00B3382E" w:rsidTr="00077AEE">
              <w:trPr>
                <w:trHeight w:hRule="exact" w:val="340"/>
              </w:trPr>
              <w:tc>
                <w:tcPr>
                  <w:tcW w:w="1049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B3382E" w:rsidRPr="00E06E01" w:rsidRDefault="00B3382E" w:rsidP="00077AEE">
                  <w:pPr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</w:tr>
            <w:tr w:rsidR="00E15F38" w:rsidTr="00A828E5">
              <w:trPr>
                <w:trHeight w:hRule="exact" w:val="567"/>
              </w:trPr>
              <w:tc>
                <w:tcPr>
                  <w:tcW w:w="1049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E15F38" w:rsidRPr="00E15F38" w:rsidRDefault="001343C5" w:rsidP="006F4E61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Podpísaný </w:t>
                  </w:r>
                  <w:r w:rsidR="00A36571" w:rsidRPr="006F4E61">
                    <w:rPr>
                      <w:rFonts w:ascii="Arial" w:hAnsi="Arial" w:cs="Arial"/>
                      <w:sz w:val="20"/>
                      <w:szCs w:val="18"/>
                    </w:rPr>
                    <w:t>(</w:t>
                  </w:r>
                  <w:r w:rsidR="00AB6881" w:rsidRPr="006F4E61">
                    <w:rPr>
                      <w:rFonts w:ascii="Arial" w:hAnsi="Arial" w:cs="Arial"/>
                      <w:bCs/>
                      <w:sz w:val="20"/>
                      <w:szCs w:val="18"/>
                    </w:rPr>
                    <w:t>študent so špecifick</w:t>
                  </w:r>
                  <w:r w:rsidR="006F4E61" w:rsidRPr="006F4E61">
                    <w:rPr>
                      <w:rFonts w:ascii="Arial" w:hAnsi="Arial" w:cs="Arial"/>
                      <w:bCs/>
                      <w:sz w:val="20"/>
                      <w:szCs w:val="18"/>
                    </w:rPr>
                    <w:t>ou</w:t>
                  </w:r>
                  <w:r w:rsidR="00AB6881" w:rsidRPr="006F4E61">
                    <w:rPr>
                      <w:rFonts w:ascii="Arial" w:hAnsi="Arial" w:cs="Arial"/>
                      <w:bCs/>
                      <w:sz w:val="20"/>
                      <w:szCs w:val="18"/>
                    </w:rPr>
                    <w:t xml:space="preserve"> potreb</w:t>
                  </w:r>
                  <w:r w:rsidR="006F4E61" w:rsidRPr="006F4E61">
                    <w:rPr>
                      <w:rFonts w:ascii="Arial" w:hAnsi="Arial" w:cs="Arial"/>
                      <w:bCs/>
                      <w:sz w:val="20"/>
                      <w:szCs w:val="18"/>
                    </w:rPr>
                    <w:t>ou</w:t>
                  </w:r>
                  <w:r w:rsidR="00A36571" w:rsidRPr="006F4E61">
                    <w:rPr>
                      <w:rFonts w:ascii="Arial" w:hAnsi="Arial" w:cs="Arial"/>
                      <w:sz w:val="20"/>
                      <w:szCs w:val="18"/>
                    </w:rPr>
                    <w:t>)</w:t>
                  </w:r>
                </w:p>
              </w:tc>
            </w:tr>
            <w:tr w:rsidR="0017476B" w:rsidTr="0017476B">
              <w:trPr>
                <w:trHeight w:hRule="exact" w:val="567"/>
              </w:trPr>
              <w:tc>
                <w:tcPr>
                  <w:tcW w:w="3861" w:type="dxa"/>
                  <w:gridSpan w:val="4"/>
                  <w:tcBorders>
                    <w:top w:val="single" w:sz="4" w:space="0" w:color="auto"/>
                  </w:tcBorders>
                  <w:vAlign w:val="center"/>
                </w:tcPr>
                <w:p w:rsidR="0017476B" w:rsidRPr="00E15F38" w:rsidRDefault="0017476B" w:rsidP="006E6045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Titul, meno a</w:t>
                  </w:r>
                  <w:r w:rsidR="001343C5">
                    <w:rPr>
                      <w:rFonts w:ascii="Arial" w:hAnsi="Arial" w:cs="Arial"/>
                      <w:sz w:val="20"/>
                      <w:szCs w:val="18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priezvisko</w:t>
                  </w:r>
                  <w:r w:rsidR="001343C5">
                    <w:rPr>
                      <w:rFonts w:ascii="Arial" w:hAnsi="Arial" w:cs="Arial"/>
                      <w:sz w:val="20"/>
                      <w:szCs w:val="18"/>
                    </w:rPr>
                    <w:t>: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4" w:space="0" w:color="auto"/>
                  </w:tcBorders>
                  <w:vAlign w:val="center"/>
                </w:tcPr>
                <w:p w:rsidR="0017476B" w:rsidRPr="000407DC" w:rsidRDefault="00E664C3" w:rsidP="008015C5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bookmarkStart w:id="0" w:name="Text1"/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separate"/>
                  </w:r>
                  <w:bookmarkStart w:id="1" w:name="_GoBack"/>
                  <w:r w:rsidR="008015C5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8015C5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8015C5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8015C5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8015C5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bookmarkEnd w:id="1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end"/>
                  </w:r>
                  <w:bookmarkEnd w:id="0"/>
                </w:p>
              </w:tc>
            </w:tr>
            <w:tr w:rsidR="0017476B" w:rsidTr="00A828E5">
              <w:trPr>
                <w:trHeight w:hRule="exact" w:val="567"/>
              </w:trPr>
              <w:tc>
                <w:tcPr>
                  <w:tcW w:w="3861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:rsidR="0017476B" w:rsidRPr="00E15F38" w:rsidRDefault="00AB6881" w:rsidP="006E6045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Fakulta:</w:t>
                  </w:r>
                </w:p>
              </w:tc>
              <w:tc>
                <w:tcPr>
                  <w:tcW w:w="6629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:rsidR="0017476B" w:rsidRPr="00E15F38" w:rsidRDefault="00E664C3" w:rsidP="004C63F6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separate"/>
                  </w:r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17476B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50E72" w:rsidTr="00762C6C">
              <w:trPr>
                <w:trHeight w:hRule="exact" w:val="340"/>
              </w:trPr>
              <w:tc>
                <w:tcPr>
                  <w:tcW w:w="10490" w:type="dxa"/>
                  <w:gridSpan w:val="8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  <w:p w:rsidR="00C50E72" w:rsidRPr="00E15F38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</w:tr>
            <w:tr w:rsidR="00C50E72" w:rsidRPr="00B53D70" w:rsidTr="00762C6C">
              <w:trPr>
                <w:trHeight w:hRule="exact" w:val="340"/>
              </w:trPr>
              <w:tc>
                <w:tcPr>
                  <w:tcW w:w="10490" w:type="dxa"/>
                  <w:gridSpan w:val="8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C50E72" w:rsidRPr="00B53D70" w:rsidRDefault="00C50E72" w:rsidP="00B53D70">
                  <w:pPr>
                    <w:pStyle w:val="Default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C50E72" w:rsidRPr="00B53D70" w:rsidRDefault="00C50E72" w:rsidP="00B53D70">
                  <w:pPr>
                    <w:pStyle w:val="Default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C50E72" w:rsidRPr="00B53D70" w:rsidRDefault="00C50E72" w:rsidP="00B53D70">
                  <w:pPr>
                    <w:pStyle w:val="Default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C50E72" w:rsidRPr="00B53D70" w:rsidRDefault="00C50E72" w:rsidP="00B53D70">
                  <w:pPr>
                    <w:pStyle w:val="Default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C50E72" w:rsidTr="0041292F">
              <w:trPr>
                <w:trHeight w:hRule="exact" w:val="3663"/>
              </w:trPr>
              <w:tc>
                <w:tcPr>
                  <w:tcW w:w="10490" w:type="dxa"/>
                  <w:gridSpan w:val="8"/>
                  <w:vAlign w:val="center"/>
                </w:tcPr>
                <w:p w:rsidR="00C50E72" w:rsidRDefault="00EA4994" w:rsidP="00AB6881">
                  <w:pPr>
                    <w:pStyle w:val="Default"/>
                    <w:jc w:val="both"/>
                    <w:rPr>
                      <w:sz w:val="20"/>
                      <w:szCs w:val="18"/>
                    </w:rPr>
                  </w:pPr>
                  <w:r>
                    <w:rPr>
                      <w:sz w:val="20"/>
                      <w:szCs w:val="18"/>
                    </w:rPr>
                    <w:t>v súlade s ustanovením</w:t>
                  </w:r>
                  <w:r w:rsidR="00C50E72" w:rsidRPr="00174EFC">
                    <w:rPr>
                      <w:sz w:val="20"/>
                      <w:szCs w:val="18"/>
                    </w:rPr>
                    <w:t xml:space="preserve"> </w:t>
                  </w:r>
                  <w:r w:rsidR="0041292F">
                    <w:rPr>
                      <w:sz w:val="20"/>
                      <w:szCs w:val="18"/>
                    </w:rPr>
                    <w:t xml:space="preserve">Čl. </w:t>
                  </w:r>
                  <w:r w:rsidR="006F4E61">
                    <w:rPr>
                      <w:sz w:val="20"/>
                      <w:szCs w:val="18"/>
                    </w:rPr>
                    <w:t>9</w:t>
                  </w:r>
                  <w:r w:rsidR="0041292F">
                    <w:rPr>
                      <w:sz w:val="20"/>
                      <w:szCs w:val="18"/>
                    </w:rPr>
                    <w:t xml:space="preserve"> ods. </w:t>
                  </w:r>
                  <w:r w:rsidR="006F4E61">
                    <w:rPr>
                      <w:sz w:val="20"/>
                      <w:szCs w:val="18"/>
                    </w:rPr>
                    <w:t>2</w:t>
                  </w:r>
                  <w:r w:rsidR="0041292F">
                    <w:rPr>
                      <w:sz w:val="20"/>
                      <w:szCs w:val="18"/>
                    </w:rPr>
                    <w:t xml:space="preserve"> písm. a) </w:t>
                  </w:r>
                  <w:r w:rsidR="0041292F" w:rsidRPr="0041292F">
                    <w:rPr>
                      <w:sz w:val="20"/>
                      <w:szCs w:val="18"/>
                    </w:rPr>
                    <w:t>Nariadenia Európskeho parlamentu a Rady (EÚ) 2016/679 z 27. apríla 2016 o ochrane fyzických osôb pri spracúvaní osobných údajov a o voľnom pohybe takýchto údajov, ktorým sa zrušuje smernica 95/46/ES (všeobecné nariadenie o ochrane údajov)</w:t>
                  </w:r>
                  <w:r w:rsidR="000A0C8C">
                    <w:rPr>
                      <w:sz w:val="20"/>
                      <w:szCs w:val="18"/>
                    </w:rPr>
                    <w:t>,</w:t>
                  </w:r>
                  <w:r>
                    <w:rPr>
                      <w:sz w:val="20"/>
                      <w:szCs w:val="18"/>
                    </w:rPr>
                    <w:t xml:space="preserve"> </w:t>
                  </w:r>
                  <w:r w:rsidR="000E3A1B" w:rsidRPr="006F4E61">
                    <w:rPr>
                      <w:b/>
                      <w:sz w:val="20"/>
                      <w:szCs w:val="18"/>
                    </w:rPr>
                    <w:t xml:space="preserve">týmto </w:t>
                  </w:r>
                  <w:r w:rsidRPr="006F4E61">
                    <w:rPr>
                      <w:b/>
                      <w:sz w:val="20"/>
                      <w:szCs w:val="18"/>
                    </w:rPr>
                    <w:t xml:space="preserve">vyjadrujem </w:t>
                  </w:r>
                  <w:r w:rsidR="00A83FDA" w:rsidRPr="006F4E61">
                    <w:rPr>
                      <w:b/>
                      <w:sz w:val="20"/>
                      <w:szCs w:val="18"/>
                    </w:rPr>
                    <w:t>výslovný</w:t>
                  </w:r>
                  <w:r w:rsidR="00A83FDA" w:rsidRPr="006F4E61">
                    <w:rPr>
                      <w:b/>
                      <w:sz w:val="19"/>
                      <w:szCs w:val="19"/>
                    </w:rPr>
                    <w:t xml:space="preserve"> </w:t>
                  </w:r>
                  <w:r w:rsidR="00C50E72" w:rsidRPr="006F4E61">
                    <w:rPr>
                      <w:b/>
                      <w:sz w:val="20"/>
                      <w:szCs w:val="18"/>
                    </w:rPr>
                    <w:t xml:space="preserve">súhlas </w:t>
                  </w:r>
                  <w:r w:rsidR="000A0C8C" w:rsidRPr="000A0C8C">
                    <w:rPr>
                      <w:sz w:val="20"/>
                      <w:szCs w:val="18"/>
                    </w:rPr>
                    <w:t>Univerzite Konštantína Filozofa v Nitre</w:t>
                  </w:r>
                  <w:r w:rsidR="00590761">
                    <w:t xml:space="preserve"> </w:t>
                  </w:r>
                  <w:r w:rsidR="006F4E61" w:rsidRPr="006F4E61">
                    <w:rPr>
                      <w:b/>
                      <w:sz w:val="20"/>
                      <w:szCs w:val="18"/>
                    </w:rPr>
                    <w:t>so spracúvaním</w:t>
                  </w:r>
                  <w:r w:rsidR="00174EFC" w:rsidRPr="006F4E61">
                    <w:rPr>
                      <w:b/>
                      <w:sz w:val="20"/>
                      <w:szCs w:val="18"/>
                    </w:rPr>
                    <w:t xml:space="preserve"> </w:t>
                  </w:r>
                  <w:r w:rsidR="00AB6881" w:rsidRPr="006F4E61">
                    <w:rPr>
                      <w:b/>
                      <w:sz w:val="20"/>
                      <w:szCs w:val="18"/>
                    </w:rPr>
                    <w:t>mojich osobných údajov týkajúcich sa zdravia</w:t>
                  </w:r>
                  <w:r w:rsidR="006F4E61">
                    <w:rPr>
                      <w:b/>
                      <w:sz w:val="20"/>
                      <w:szCs w:val="18"/>
                    </w:rPr>
                    <w:t xml:space="preserve"> </w:t>
                  </w:r>
                  <w:r w:rsidR="006F4E61" w:rsidRPr="006F4E61">
                    <w:rPr>
                      <w:sz w:val="20"/>
                      <w:szCs w:val="18"/>
                    </w:rPr>
                    <w:t>na</w:t>
                  </w:r>
                  <w:r w:rsidR="00AB6881" w:rsidRPr="006F4E61">
                    <w:rPr>
                      <w:sz w:val="20"/>
                      <w:szCs w:val="18"/>
                    </w:rPr>
                    <w:t xml:space="preserve"> </w:t>
                  </w:r>
                  <w:r w:rsidR="00AB6881" w:rsidRPr="00AB6881">
                    <w:rPr>
                      <w:sz w:val="20"/>
                      <w:szCs w:val="18"/>
                    </w:rPr>
                    <w:t xml:space="preserve">účely </w:t>
                  </w:r>
                  <w:r w:rsidR="005030D8" w:rsidRPr="005030D8">
                    <w:rPr>
                      <w:sz w:val="20"/>
                      <w:szCs w:val="18"/>
                    </w:rPr>
                    <w:t>vyhodnotenia</w:t>
                  </w:r>
                  <w:r w:rsidR="00AB6881" w:rsidRPr="00AB6881">
                    <w:rPr>
                      <w:sz w:val="20"/>
                      <w:szCs w:val="18"/>
                    </w:rPr>
                    <w:t xml:space="preserve"> </w:t>
                  </w:r>
                  <w:r w:rsidR="00A83FDA">
                    <w:rPr>
                      <w:sz w:val="20"/>
                      <w:szCs w:val="18"/>
                    </w:rPr>
                    <w:t xml:space="preserve">mojich </w:t>
                  </w:r>
                  <w:r w:rsidR="00AB6881" w:rsidRPr="00AB6881">
                    <w:rPr>
                      <w:sz w:val="20"/>
                      <w:szCs w:val="18"/>
                    </w:rPr>
                    <w:t>špecifických potrieb</w:t>
                  </w:r>
                  <w:r w:rsidR="005030D8">
                    <w:rPr>
                      <w:sz w:val="20"/>
                      <w:szCs w:val="18"/>
                    </w:rPr>
                    <w:t xml:space="preserve">, priznania primeraných úprav a </w:t>
                  </w:r>
                  <w:r w:rsidR="00AB6881" w:rsidRPr="00AB6881">
                    <w:rPr>
                      <w:sz w:val="20"/>
                      <w:szCs w:val="18"/>
                    </w:rPr>
                    <w:t xml:space="preserve">podporných služieb. </w:t>
                  </w:r>
                </w:p>
                <w:p w:rsidR="00590761" w:rsidRDefault="00590761" w:rsidP="00AB6881">
                  <w:pPr>
                    <w:pStyle w:val="Default"/>
                    <w:jc w:val="both"/>
                    <w:rPr>
                      <w:sz w:val="20"/>
                      <w:szCs w:val="18"/>
                    </w:rPr>
                  </w:pPr>
                </w:p>
                <w:p w:rsidR="00590761" w:rsidRPr="00590761" w:rsidRDefault="00590761" w:rsidP="00590761">
                  <w:pPr>
                    <w:pStyle w:val="Default"/>
                    <w:jc w:val="both"/>
                    <w:rPr>
                      <w:sz w:val="20"/>
                      <w:szCs w:val="18"/>
                    </w:rPr>
                  </w:pPr>
                  <w:r w:rsidRPr="00590761">
                    <w:rPr>
                      <w:sz w:val="20"/>
                      <w:szCs w:val="18"/>
                    </w:rPr>
                    <w:t>Zároveň súhlasím s kopírovaním (v nevyhnutne potrebnom rozsahu) mojej zdravotnej dokumentácie a úradných dokladov potrebných pre účely vyhodnocovania špecifických potrieb a určenia podporných služieb.</w:t>
                  </w:r>
                </w:p>
                <w:p w:rsidR="00C50E72" w:rsidRDefault="00C50E72" w:rsidP="005037BB">
                  <w:pPr>
                    <w:pStyle w:val="Default"/>
                  </w:pPr>
                </w:p>
                <w:p w:rsidR="00C50E72" w:rsidRPr="00E15F38" w:rsidRDefault="00C50E72" w:rsidP="00590761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  <w:r w:rsidRPr="00A32080">
                    <w:rPr>
                      <w:rFonts w:ascii="Arial" w:hAnsi="Arial" w:cs="Arial"/>
                      <w:sz w:val="20"/>
                      <w:szCs w:val="18"/>
                    </w:rPr>
                    <w:t xml:space="preserve">Tento súhlas na spracúvanie osobných údajov </w:t>
                  </w:r>
                  <w:r w:rsidR="009E015E" w:rsidRPr="00A32080">
                    <w:rPr>
                      <w:rFonts w:ascii="Arial" w:hAnsi="Arial" w:cs="Arial"/>
                      <w:sz w:val="20"/>
                      <w:szCs w:val="18"/>
                    </w:rPr>
                    <w:t>platí</w:t>
                  </w:r>
                  <w:r w:rsidR="00E857C2" w:rsidRPr="00A32080">
                    <w:rPr>
                      <w:rFonts w:ascii="Arial" w:hAnsi="Arial" w:cs="Arial"/>
                      <w:sz w:val="20"/>
                      <w:szCs w:val="18"/>
                    </w:rPr>
                    <w:t xml:space="preserve"> </w:t>
                  </w:r>
                  <w:r w:rsidR="00A32080" w:rsidRPr="00A32080">
                    <w:rPr>
                      <w:rFonts w:ascii="Arial" w:hAnsi="Arial" w:cs="Arial"/>
                      <w:sz w:val="20"/>
                      <w:szCs w:val="18"/>
                    </w:rPr>
                    <w:t>počas</w:t>
                  </w:r>
                  <w:r w:rsidR="00E857C2">
                    <w:rPr>
                      <w:rFonts w:ascii="Arial" w:hAnsi="Arial" w:cs="Arial"/>
                      <w:sz w:val="20"/>
                      <w:szCs w:val="18"/>
                    </w:rPr>
                    <w:t xml:space="preserve"> trvania </w:t>
                  </w:r>
                  <w:r w:rsidR="00A32080">
                    <w:rPr>
                      <w:rFonts w:ascii="Arial" w:hAnsi="Arial" w:cs="Arial"/>
                      <w:sz w:val="20"/>
                      <w:szCs w:val="18"/>
                    </w:rPr>
                    <w:t xml:space="preserve">môjho </w:t>
                  </w:r>
                  <w:r w:rsidR="00E857C2" w:rsidRPr="00590761">
                    <w:rPr>
                      <w:rFonts w:ascii="Arial" w:hAnsi="Arial" w:cs="Arial"/>
                      <w:sz w:val="20"/>
                      <w:szCs w:val="18"/>
                    </w:rPr>
                    <w:t xml:space="preserve"> </w:t>
                  </w:r>
                  <w:r w:rsidR="00590761" w:rsidRPr="00590761">
                    <w:rPr>
                      <w:rFonts w:ascii="Arial" w:hAnsi="Arial" w:cs="Arial"/>
                      <w:sz w:val="20"/>
                      <w:szCs w:val="18"/>
                    </w:rPr>
                    <w:t>právneho vzťahu k </w:t>
                  </w:r>
                  <w:r w:rsidR="000A0C8C" w:rsidRPr="000A0C8C">
                    <w:rPr>
                      <w:rFonts w:ascii="Arial" w:hAnsi="Arial" w:cs="Arial"/>
                      <w:sz w:val="20"/>
                      <w:szCs w:val="18"/>
                    </w:rPr>
                    <w:t>Univerzite Konštantína Filozofa v Nitre</w:t>
                  </w:r>
                  <w:r w:rsidR="00590761">
                    <w:rPr>
                      <w:rFonts w:ascii="Arial" w:hAnsi="Arial" w:cs="Arial"/>
                      <w:sz w:val="20"/>
                      <w:szCs w:val="18"/>
                    </w:rPr>
                    <w:t>, t.</w:t>
                  </w:r>
                  <w:r w:rsidR="00590761" w:rsidRPr="00590761">
                    <w:rPr>
                      <w:rFonts w:ascii="Arial" w:hAnsi="Arial" w:cs="Arial"/>
                      <w:sz w:val="20"/>
                      <w:szCs w:val="18"/>
                    </w:rPr>
                    <w:t xml:space="preserve">j. na dobu trvania štúdia. </w:t>
                  </w:r>
                  <w:r w:rsidRPr="00762C6C">
                    <w:rPr>
                      <w:rFonts w:ascii="Arial" w:hAnsi="Arial" w:cs="Arial"/>
                      <w:sz w:val="20"/>
                      <w:szCs w:val="18"/>
                    </w:rPr>
                    <w:t>Svojím p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odpisom potvrdzujem, že som bol</w:t>
                  </w:r>
                  <w:r w:rsidRPr="00762C6C">
                    <w:rPr>
                      <w:rFonts w:ascii="Arial" w:hAnsi="Arial" w:cs="Arial"/>
                      <w:sz w:val="20"/>
                      <w:szCs w:val="18"/>
                    </w:rPr>
                    <w:t>/bol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a</w:t>
                  </w:r>
                  <w:r w:rsidRPr="00762C6C">
                    <w:rPr>
                      <w:rFonts w:ascii="Arial" w:hAnsi="Arial" w:cs="Arial"/>
                      <w:sz w:val="20"/>
                      <w:szCs w:val="18"/>
                    </w:rPr>
                    <w:t xml:space="preserve"> poučený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/</w:t>
                  </w:r>
                  <w:r w:rsidRPr="00762C6C">
                    <w:rPr>
                      <w:rFonts w:ascii="Arial" w:hAnsi="Arial" w:cs="Arial"/>
                      <w:sz w:val="20"/>
                      <w:szCs w:val="18"/>
                    </w:rPr>
                    <w:t>á o svojich právach pri spracúvaní osobných údajov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 xml:space="preserve"> a možnosti písomného odvolania tohto súhlasu.</w:t>
                  </w:r>
                </w:p>
              </w:tc>
            </w:tr>
            <w:tr w:rsidR="00C50E72" w:rsidTr="00174EFC">
              <w:trPr>
                <w:trHeight w:hRule="exact" w:val="2268"/>
              </w:trPr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:rsidR="00C50E72" w:rsidRPr="00E15F38" w:rsidRDefault="00C50E72" w:rsidP="00862D81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V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vAlign w:val="bottom"/>
                </w:tcPr>
                <w:p w:rsidR="00C50E72" w:rsidRPr="00E15F38" w:rsidRDefault="00E664C3" w:rsidP="00EE1905">
                  <w:pPr>
                    <w:spacing w:after="40"/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2"/>
                        </w:textInput>
                      </w:ffData>
                    </w:fldChar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separate"/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C50E72" w:rsidRPr="00E15F38" w:rsidRDefault="00C50E72" w:rsidP="00162259">
                  <w:pPr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dňa</w:t>
                  </w:r>
                </w:p>
              </w:tc>
              <w:tc>
                <w:tcPr>
                  <w:tcW w:w="1326" w:type="dxa"/>
                  <w:gridSpan w:val="2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vAlign w:val="bottom"/>
                </w:tcPr>
                <w:p w:rsidR="00C50E72" w:rsidRPr="00E06E01" w:rsidRDefault="00E664C3" w:rsidP="00EE1905">
                  <w:pPr>
                    <w:spacing w:after="40"/>
                    <w:jc w:val="both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separate"/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 w:rsidR="00C50E72">
                    <w:rPr>
                      <w:rFonts w:ascii="Arial" w:hAnsi="Arial" w:cs="Arial"/>
                      <w:b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C50E72" w:rsidRPr="00E15F38" w:rsidRDefault="00C50E72" w:rsidP="00E06E01">
                  <w:pPr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vAlign w:val="bottom"/>
                </w:tcPr>
                <w:p w:rsidR="00C50E72" w:rsidRPr="00E15F38" w:rsidRDefault="00C50E72" w:rsidP="00E06E01">
                  <w:pPr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C50E72" w:rsidRPr="008464D4" w:rsidRDefault="00C50E72" w:rsidP="00A85BCA">
                  <w:pPr>
                    <w:jc w:val="both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c>
            </w:tr>
            <w:tr w:rsidR="00C50E72" w:rsidTr="00174EFC">
              <w:trPr>
                <w:trHeight w:hRule="exact" w:val="567"/>
              </w:trPr>
              <w:tc>
                <w:tcPr>
                  <w:tcW w:w="284" w:type="dxa"/>
                  <w:tcBorders>
                    <w:top w:val="nil"/>
                    <w:bottom w:val="single" w:sz="4" w:space="0" w:color="auto"/>
                    <w:right w:val="nil"/>
                  </w:tcBorders>
                  <w:vAlign w:val="center"/>
                </w:tcPr>
                <w:p w:rsidR="00C50E72" w:rsidRPr="00E15F38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C50E72" w:rsidRPr="00E15F38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C50E72" w:rsidRPr="00E15F38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13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C50E72" w:rsidRPr="00E15F38" w:rsidRDefault="00C50E72" w:rsidP="00A85BCA">
                  <w:pPr>
                    <w:jc w:val="both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6059" w:type="dxa"/>
                  <w:gridSpan w:val="3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:rsidR="00C50E72" w:rsidRPr="00E15F38" w:rsidRDefault="00C50E72" w:rsidP="00AB6881">
                  <w:pPr>
                    <w:spacing w:before="60"/>
                    <w:ind w:firstLine="1698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 xml:space="preserve">       vlastnoručný podpis </w:t>
                  </w:r>
                  <w:r w:rsidR="00AB6881">
                    <w:rPr>
                      <w:rFonts w:ascii="Arial" w:hAnsi="Arial" w:cs="Arial"/>
                      <w:sz w:val="20"/>
                      <w:szCs w:val="18"/>
                    </w:rPr>
                    <w:t>študenta</w:t>
                  </w:r>
                </w:p>
              </w:tc>
            </w:tr>
          </w:tbl>
          <w:p w:rsidR="00821E90" w:rsidRPr="003305DD" w:rsidRDefault="00821E90" w:rsidP="00821E90">
            <w:pPr>
              <w:spacing w:before="240" w:after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23B31" w:rsidRDefault="00D23B31" w:rsidP="00FC3E68">
      <w:pPr>
        <w:rPr>
          <w:sz w:val="2"/>
          <w:szCs w:val="2"/>
        </w:rPr>
      </w:pPr>
    </w:p>
    <w:sectPr w:rsidR="00D23B31" w:rsidSect="00BD12D8">
      <w:headerReference w:type="default" r:id="rId9"/>
      <w:footerReference w:type="default" r:id="rId10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394" w:rsidRDefault="00207394">
      <w:r>
        <w:separator/>
      </w:r>
    </w:p>
  </w:endnote>
  <w:endnote w:type="continuationSeparator" w:id="0">
    <w:p w:rsidR="00207394" w:rsidRDefault="0020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86C" w:rsidRPr="0017476B" w:rsidRDefault="001A786C" w:rsidP="001A786C">
    <w:pPr>
      <w:pStyle w:val="Pta"/>
      <w:rPr>
        <w:color w:val="FFFFFF" w:themeColor="background1"/>
      </w:rPr>
    </w:pPr>
    <w:r w:rsidRPr="0017476B">
      <w:rPr>
        <w:rFonts w:ascii="Arial" w:hAnsi="Arial" w:cs="Arial"/>
        <w:color w:val="FFFFFF" w:themeColor="background1"/>
        <w:sz w:val="18"/>
      </w:rPr>
      <w:t>F-</w:t>
    </w:r>
    <w:r w:rsidR="00F6439C" w:rsidRPr="0017476B">
      <w:rPr>
        <w:rFonts w:ascii="Arial" w:hAnsi="Arial" w:cs="Arial"/>
        <w:color w:val="FFFFFF" w:themeColor="background1"/>
        <w:sz w:val="18"/>
      </w:rPr>
      <w:t>PR/TUKE/03/13-01/13-0</w:t>
    </w:r>
    <w:r w:rsidR="00077AEE" w:rsidRPr="0017476B">
      <w:rPr>
        <w:rFonts w:ascii="Arial" w:hAnsi="Arial" w:cs="Arial"/>
        <w:color w:val="FFFFFF" w:themeColor="background1"/>
        <w:sz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394" w:rsidRDefault="00207394">
      <w:r>
        <w:separator/>
      </w:r>
    </w:p>
  </w:footnote>
  <w:footnote w:type="continuationSeparator" w:id="0">
    <w:p w:rsidR="00207394" w:rsidRDefault="00207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39C" w:rsidRPr="0017476B" w:rsidRDefault="00F6439C" w:rsidP="00F6439C">
    <w:pPr>
      <w:pStyle w:val="Hlavika"/>
      <w:jc w:val="right"/>
      <w:rPr>
        <w:rFonts w:ascii="Arial" w:hAnsi="Arial" w:cs="Arial"/>
        <w:color w:val="FFFFFF" w:themeColor="background1"/>
        <w:sz w:val="20"/>
      </w:rPr>
    </w:pPr>
    <w:r w:rsidRPr="0017476B">
      <w:rPr>
        <w:rFonts w:ascii="Arial" w:hAnsi="Arial" w:cs="Arial"/>
        <w:color w:val="FFFFFF" w:themeColor="background1"/>
        <w:sz w:val="20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0D8A"/>
    <w:multiLevelType w:val="hybridMultilevel"/>
    <w:tmpl w:val="DFF8D6B4"/>
    <w:lvl w:ilvl="0" w:tplc="32C06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D44B04"/>
    <w:multiLevelType w:val="hybridMultilevel"/>
    <w:tmpl w:val="68D40F68"/>
    <w:lvl w:ilvl="0" w:tplc="AF26E298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abstractNum w:abstractNumId="2" w15:restartNumberingAfterBreak="0">
    <w:nsid w:val="23BE630D"/>
    <w:multiLevelType w:val="hybridMultilevel"/>
    <w:tmpl w:val="5E86D614"/>
    <w:lvl w:ilvl="0" w:tplc="69F8C3A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D5C40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E99"/>
    <w:multiLevelType w:val="singleLevel"/>
    <w:tmpl w:val="651C5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4028782A"/>
    <w:multiLevelType w:val="hybridMultilevel"/>
    <w:tmpl w:val="55E474B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AF0FF5"/>
    <w:multiLevelType w:val="hybridMultilevel"/>
    <w:tmpl w:val="B0983556"/>
    <w:lvl w:ilvl="0" w:tplc="0D46AC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C38C9"/>
    <w:multiLevelType w:val="hybridMultilevel"/>
    <w:tmpl w:val="D8AA8952"/>
    <w:lvl w:ilvl="0" w:tplc="09C0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A1416D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05C6B5B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49166A8"/>
    <w:multiLevelType w:val="hybridMultilevel"/>
    <w:tmpl w:val="F772860C"/>
    <w:lvl w:ilvl="0" w:tplc="E3887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617F66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3850925"/>
    <w:multiLevelType w:val="hybridMultilevel"/>
    <w:tmpl w:val="D3B6808E"/>
    <w:lvl w:ilvl="0" w:tplc="CC2423C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3" w15:restartNumberingAfterBreak="0">
    <w:nsid w:val="76C067BD"/>
    <w:multiLevelType w:val="hybridMultilevel"/>
    <w:tmpl w:val="8B9457B2"/>
    <w:lvl w:ilvl="0" w:tplc="822C30F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3"/>
  </w:num>
  <w:num w:numId="5">
    <w:abstractNumId w:val="7"/>
  </w:num>
  <w:num w:numId="6">
    <w:abstractNumId w:val="6"/>
  </w:num>
  <w:num w:numId="7">
    <w:abstractNumId w:val="12"/>
  </w:num>
  <w:num w:numId="8">
    <w:abstractNumId w:val="3"/>
  </w:num>
  <w:num w:numId="9">
    <w:abstractNumId w:val="8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rdPijtsIoab9q1yVBohWRjm2wBjhXqQ6oPOKP1TxeV0E8ZfG5JjrivS1Rm/SN1GtCK4YDT1FwexJ6yhEQOwog==" w:salt="rq+ivR8Os8KBOnpAZAJkJA=="/>
  <w:defaultTabStop w:val="708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786C"/>
    <w:rsid w:val="00001939"/>
    <w:rsid w:val="00004C0E"/>
    <w:rsid w:val="00012952"/>
    <w:rsid w:val="0002580F"/>
    <w:rsid w:val="00034D68"/>
    <w:rsid w:val="000407DC"/>
    <w:rsid w:val="00043902"/>
    <w:rsid w:val="00044A84"/>
    <w:rsid w:val="00046D24"/>
    <w:rsid w:val="0007244F"/>
    <w:rsid w:val="00077AEE"/>
    <w:rsid w:val="00091573"/>
    <w:rsid w:val="000A0C8C"/>
    <w:rsid w:val="000A2676"/>
    <w:rsid w:val="000B2CBE"/>
    <w:rsid w:val="000B5934"/>
    <w:rsid w:val="000E3A1B"/>
    <w:rsid w:val="000E3F6F"/>
    <w:rsid w:val="0010716D"/>
    <w:rsid w:val="00133826"/>
    <w:rsid w:val="001343C5"/>
    <w:rsid w:val="00162259"/>
    <w:rsid w:val="0017251D"/>
    <w:rsid w:val="0017476B"/>
    <w:rsid w:val="00174EFC"/>
    <w:rsid w:val="00175CB5"/>
    <w:rsid w:val="00191C4B"/>
    <w:rsid w:val="001A3D6E"/>
    <w:rsid w:val="001A786C"/>
    <w:rsid w:val="001C40BA"/>
    <w:rsid w:val="001F4C16"/>
    <w:rsid w:val="001F7C5E"/>
    <w:rsid w:val="002041D0"/>
    <w:rsid w:val="00207394"/>
    <w:rsid w:val="00207EC2"/>
    <w:rsid w:val="00210D2D"/>
    <w:rsid w:val="00221270"/>
    <w:rsid w:val="00271915"/>
    <w:rsid w:val="002822BC"/>
    <w:rsid w:val="003305DD"/>
    <w:rsid w:val="00333026"/>
    <w:rsid w:val="0034184F"/>
    <w:rsid w:val="003A4B48"/>
    <w:rsid w:val="003C5A5E"/>
    <w:rsid w:val="003E61DB"/>
    <w:rsid w:val="00400CEC"/>
    <w:rsid w:val="0040381A"/>
    <w:rsid w:val="004054D9"/>
    <w:rsid w:val="0041292F"/>
    <w:rsid w:val="00415CC6"/>
    <w:rsid w:val="00444B9E"/>
    <w:rsid w:val="0047240B"/>
    <w:rsid w:val="004807C0"/>
    <w:rsid w:val="00482E21"/>
    <w:rsid w:val="004A333D"/>
    <w:rsid w:val="004A3446"/>
    <w:rsid w:val="004B7DC8"/>
    <w:rsid w:val="004C63F6"/>
    <w:rsid w:val="005030D8"/>
    <w:rsid w:val="005037BB"/>
    <w:rsid w:val="00517054"/>
    <w:rsid w:val="00522BC8"/>
    <w:rsid w:val="005278DA"/>
    <w:rsid w:val="005505B2"/>
    <w:rsid w:val="005840AA"/>
    <w:rsid w:val="00590761"/>
    <w:rsid w:val="005B4DEF"/>
    <w:rsid w:val="005B54EB"/>
    <w:rsid w:val="005C1BC3"/>
    <w:rsid w:val="005E3CD4"/>
    <w:rsid w:val="00611CB1"/>
    <w:rsid w:val="006329A0"/>
    <w:rsid w:val="00671853"/>
    <w:rsid w:val="0067342A"/>
    <w:rsid w:val="00676D77"/>
    <w:rsid w:val="00677974"/>
    <w:rsid w:val="00695248"/>
    <w:rsid w:val="006B5A5F"/>
    <w:rsid w:val="006E37E5"/>
    <w:rsid w:val="006E3D62"/>
    <w:rsid w:val="006F4E61"/>
    <w:rsid w:val="00762C40"/>
    <w:rsid w:val="00762C6C"/>
    <w:rsid w:val="00787B2F"/>
    <w:rsid w:val="007945D1"/>
    <w:rsid w:val="007C50E8"/>
    <w:rsid w:val="007C7D1B"/>
    <w:rsid w:val="007E5BA4"/>
    <w:rsid w:val="008015C5"/>
    <w:rsid w:val="00803646"/>
    <w:rsid w:val="00806A9A"/>
    <w:rsid w:val="00812889"/>
    <w:rsid w:val="00821E90"/>
    <w:rsid w:val="008444A7"/>
    <w:rsid w:val="008464D4"/>
    <w:rsid w:val="00862D81"/>
    <w:rsid w:val="008C5282"/>
    <w:rsid w:val="008C5FBB"/>
    <w:rsid w:val="008E7841"/>
    <w:rsid w:val="00916FA4"/>
    <w:rsid w:val="00931BBE"/>
    <w:rsid w:val="00952825"/>
    <w:rsid w:val="00966D2D"/>
    <w:rsid w:val="009973B5"/>
    <w:rsid w:val="009C6678"/>
    <w:rsid w:val="009D1DDF"/>
    <w:rsid w:val="009E015E"/>
    <w:rsid w:val="009E10CB"/>
    <w:rsid w:val="009E21B4"/>
    <w:rsid w:val="00A32080"/>
    <w:rsid w:val="00A36571"/>
    <w:rsid w:val="00A567A7"/>
    <w:rsid w:val="00A828E5"/>
    <w:rsid w:val="00A83FDA"/>
    <w:rsid w:val="00A85BCA"/>
    <w:rsid w:val="00A943DF"/>
    <w:rsid w:val="00AB6881"/>
    <w:rsid w:val="00AC6BC4"/>
    <w:rsid w:val="00AE1264"/>
    <w:rsid w:val="00B2493F"/>
    <w:rsid w:val="00B3382E"/>
    <w:rsid w:val="00B4533D"/>
    <w:rsid w:val="00B53D70"/>
    <w:rsid w:val="00B5436D"/>
    <w:rsid w:val="00B80072"/>
    <w:rsid w:val="00BB4F67"/>
    <w:rsid w:val="00BD12D8"/>
    <w:rsid w:val="00BF4388"/>
    <w:rsid w:val="00BF52FD"/>
    <w:rsid w:val="00C010F1"/>
    <w:rsid w:val="00C13A3A"/>
    <w:rsid w:val="00C17945"/>
    <w:rsid w:val="00C30D1B"/>
    <w:rsid w:val="00C41C3E"/>
    <w:rsid w:val="00C50E72"/>
    <w:rsid w:val="00C974B0"/>
    <w:rsid w:val="00CB3A52"/>
    <w:rsid w:val="00CF5974"/>
    <w:rsid w:val="00D10047"/>
    <w:rsid w:val="00D23B31"/>
    <w:rsid w:val="00D352D5"/>
    <w:rsid w:val="00D4638F"/>
    <w:rsid w:val="00D479F5"/>
    <w:rsid w:val="00D902CE"/>
    <w:rsid w:val="00D93B1E"/>
    <w:rsid w:val="00DA3F22"/>
    <w:rsid w:val="00DB25D3"/>
    <w:rsid w:val="00DD1719"/>
    <w:rsid w:val="00DE1A1E"/>
    <w:rsid w:val="00E06E01"/>
    <w:rsid w:val="00E06FB1"/>
    <w:rsid w:val="00E13F87"/>
    <w:rsid w:val="00E15F38"/>
    <w:rsid w:val="00E200DC"/>
    <w:rsid w:val="00E24B4A"/>
    <w:rsid w:val="00E664C3"/>
    <w:rsid w:val="00E67970"/>
    <w:rsid w:val="00E74FC9"/>
    <w:rsid w:val="00E857C2"/>
    <w:rsid w:val="00E976FD"/>
    <w:rsid w:val="00EA4994"/>
    <w:rsid w:val="00EB318D"/>
    <w:rsid w:val="00EB6FCB"/>
    <w:rsid w:val="00EC1F21"/>
    <w:rsid w:val="00EC66C6"/>
    <w:rsid w:val="00EE18A4"/>
    <w:rsid w:val="00EE1905"/>
    <w:rsid w:val="00EE40FB"/>
    <w:rsid w:val="00EF3350"/>
    <w:rsid w:val="00F11131"/>
    <w:rsid w:val="00F17749"/>
    <w:rsid w:val="00F31032"/>
    <w:rsid w:val="00F6439C"/>
    <w:rsid w:val="00F97E0F"/>
    <w:rsid w:val="00FB75D0"/>
    <w:rsid w:val="00FC3E68"/>
    <w:rsid w:val="00FD0D52"/>
    <w:rsid w:val="00FE2DE0"/>
    <w:rsid w:val="00FF57CC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BDE8D5-B6DA-481F-854C-52649FFE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D12D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D12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D12D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305DD"/>
  </w:style>
  <w:style w:type="table" w:styleId="Mriekatabuky">
    <w:name w:val="Table Grid"/>
    <w:basedOn w:val="Normlnatabuka"/>
    <w:rsid w:val="00330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Arial10pt">
    <w:name w:val="Štýl Arial 10 pt"/>
    <w:basedOn w:val="Predvolenpsmoodseku"/>
    <w:rsid w:val="003305DD"/>
    <w:rPr>
      <w:rFonts w:ascii="Arial" w:hAnsi="Arial"/>
      <w:sz w:val="20"/>
    </w:rPr>
  </w:style>
  <w:style w:type="paragraph" w:styleId="Zkladntext">
    <w:name w:val="Body Text"/>
    <w:basedOn w:val="Normlny"/>
    <w:rsid w:val="003305DD"/>
    <w:rPr>
      <w:b/>
      <w:bCs/>
      <w:szCs w:val="20"/>
      <w:lang w:val="cs-CZ"/>
    </w:rPr>
  </w:style>
  <w:style w:type="paragraph" w:styleId="Textbubliny">
    <w:name w:val="Balloon Text"/>
    <w:basedOn w:val="Normlny"/>
    <w:link w:val="TextbublinyChar"/>
    <w:rsid w:val="005278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278DA"/>
    <w:rPr>
      <w:rFonts w:ascii="Tahoma" w:hAnsi="Tahoma" w:cs="Tahoma"/>
      <w:sz w:val="16"/>
      <w:szCs w:val="16"/>
      <w:lang w:eastAsia="cs-CZ"/>
    </w:rPr>
  </w:style>
  <w:style w:type="paragraph" w:customStyle="1" w:styleId="Default">
    <w:name w:val="Default"/>
    <w:rsid w:val="001747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alova\Formulare_Sablony_Loga_Tlaciva\Markulik_vytvorene%20formulare\zatkovicova\formulare\ubytovanie\priloha2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EAD27-CF96-4929-94D1-2F661BC8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priloha2</Template>
  <TotalTime>271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OOÚ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Polyácsko</dc:creator>
  <cp:lastModifiedBy>Robo</cp:lastModifiedBy>
  <cp:revision>62</cp:revision>
  <cp:lastPrinted>2016-02-04T13:16:00Z</cp:lastPrinted>
  <dcterms:created xsi:type="dcterms:W3CDTF">2014-07-29T08:25:00Z</dcterms:created>
  <dcterms:modified xsi:type="dcterms:W3CDTF">2018-07-16T10:53:00Z</dcterms:modified>
</cp:coreProperties>
</file>